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09184" w14:textId="7D6A3F19" w:rsidR="00975911" w:rsidRPr="00CE12A4" w:rsidRDefault="00FA6021" w:rsidP="00FC1FB3">
      <w:pPr>
        <w:pStyle w:val="0berschrift3"/>
        <w:tabs>
          <w:tab w:val="left" w:pos="851"/>
        </w:tabs>
        <w:rPr>
          <w:rFonts w:cs="Arial"/>
          <w:b w:val="0"/>
          <w:i/>
          <w:color w:val="000000" w:themeColor="text1"/>
          <w:sz w:val="24"/>
          <w:u w:val="single"/>
        </w:rPr>
      </w:pPr>
      <w:r w:rsidRPr="00CE12A4">
        <w:rPr>
          <w:rFonts w:cs="Arial"/>
          <w:b w:val="0"/>
          <w:i/>
          <w:color w:val="000000" w:themeColor="text1"/>
          <w:sz w:val="24"/>
          <w:u w:val="single"/>
        </w:rPr>
        <w:t>Arbeitsblatt 7</w:t>
      </w:r>
      <w:r w:rsidR="005574BC" w:rsidRPr="00CE12A4">
        <w:rPr>
          <w:rFonts w:cs="Arial"/>
          <w:b w:val="0"/>
          <w:i/>
          <w:color w:val="000000" w:themeColor="text1"/>
          <w:sz w:val="24"/>
          <w:u w:val="single"/>
        </w:rPr>
        <w:t xml:space="preserve">: </w:t>
      </w:r>
      <w:r w:rsidR="000A2B63" w:rsidRPr="00CE12A4">
        <w:rPr>
          <w:rFonts w:cs="Arial"/>
          <w:b w:val="0"/>
          <w:i/>
          <w:color w:val="000000" w:themeColor="text1"/>
          <w:sz w:val="24"/>
          <w:u w:val="single"/>
        </w:rPr>
        <w:t>Natur und Abenteuer im Norden</w:t>
      </w:r>
    </w:p>
    <w:p w14:paraId="3308BADC" w14:textId="77777777" w:rsidR="008222C1" w:rsidRPr="008222C1" w:rsidRDefault="008222C1" w:rsidP="008222C1">
      <w:pPr>
        <w:pStyle w:val="1Standardflietext"/>
      </w:pPr>
    </w:p>
    <w:p w14:paraId="6DBB6E66" w14:textId="335337BF" w:rsidR="007E6EF9" w:rsidRDefault="002A609A" w:rsidP="007E6EF9">
      <w:pPr>
        <w:pStyle w:val="1Standardflietext"/>
        <w:jc w:val="both"/>
        <w:rPr>
          <w:sz w:val="22"/>
          <w:szCs w:val="22"/>
        </w:rPr>
      </w:pPr>
      <w:r w:rsidRPr="00CE12A4">
        <w:rPr>
          <w:sz w:val="22"/>
          <w:szCs w:val="22"/>
        </w:rPr>
        <w:t>Ordnen Sie</w:t>
      </w:r>
      <w:r w:rsidR="00681F91" w:rsidRPr="00CE12A4">
        <w:rPr>
          <w:sz w:val="22"/>
          <w:szCs w:val="22"/>
        </w:rPr>
        <w:t xml:space="preserve"> die Texte den Bildern zu</w:t>
      </w:r>
      <w:r w:rsidR="00C263D1" w:rsidRPr="00CE12A4">
        <w:rPr>
          <w:sz w:val="22"/>
          <w:szCs w:val="22"/>
        </w:rPr>
        <w:t xml:space="preserve"> (</w:t>
      </w:r>
      <w:r w:rsidR="00CE12A4" w:rsidRPr="00CE12A4">
        <w:rPr>
          <w:sz w:val="22"/>
          <w:szCs w:val="22"/>
        </w:rPr>
        <w:t>es sind mehrere Antworten möglich)</w:t>
      </w:r>
      <w:r w:rsidR="00681F91" w:rsidRPr="00CE12A4">
        <w:rPr>
          <w:sz w:val="22"/>
          <w:szCs w:val="22"/>
        </w:rPr>
        <w:t>!</w:t>
      </w:r>
      <w:r w:rsidRPr="00CE12A4">
        <w:rPr>
          <w:sz w:val="22"/>
          <w:szCs w:val="22"/>
        </w:rPr>
        <w:t xml:space="preserve"> Entwickeln Sie eine Strategie, </w:t>
      </w:r>
      <w:r w:rsidR="00CE12A4" w:rsidRPr="00CE12A4">
        <w:rPr>
          <w:sz w:val="22"/>
          <w:szCs w:val="22"/>
        </w:rPr>
        <w:t xml:space="preserve">um </w:t>
      </w:r>
      <w:r w:rsidRPr="00CE12A4">
        <w:rPr>
          <w:sz w:val="22"/>
          <w:szCs w:val="22"/>
        </w:rPr>
        <w:t xml:space="preserve">einer naturbegeisterten Reisegruppe </w:t>
      </w:r>
      <w:r w:rsidR="008222C1" w:rsidRPr="00CE12A4">
        <w:rPr>
          <w:sz w:val="22"/>
          <w:szCs w:val="22"/>
        </w:rPr>
        <w:t xml:space="preserve">den Norden </w:t>
      </w:r>
      <w:r w:rsidRPr="00CE12A4">
        <w:rPr>
          <w:sz w:val="22"/>
          <w:szCs w:val="22"/>
        </w:rPr>
        <w:t>Polen</w:t>
      </w:r>
      <w:r w:rsidR="008222C1" w:rsidRPr="00CE12A4">
        <w:rPr>
          <w:sz w:val="22"/>
          <w:szCs w:val="22"/>
        </w:rPr>
        <w:t>s</w:t>
      </w:r>
      <w:r w:rsidR="00CE12A4" w:rsidRPr="00CE12A4">
        <w:rPr>
          <w:sz w:val="22"/>
          <w:szCs w:val="22"/>
        </w:rPr>
        <w:t xml:space="preserve"> als Reiseziel näher zu bringen.</w:t>
      </w:r>
    </w:p>
    <w:p w14:paraId="005BD654" w14:textId="4A872D6C" w:rsidR="000A2B63" w:rsidRPr="00CE12A4" w:rsidRDefault="00CE12A4" w:rsidP="000A2B63">
      <w:pPr>
        <w:pStyle w:val="1Standardflietext"/>
        <w:rPr>
          <w:i/>
          <w:szCs w:val="22"/>
        </w:rPr>
      </w:pPr>
      <w:r w:rsidRPr="00CE12A4">
        <w:rPr>
          <w:i/>
          <w:szCs w:val="22"/>
        </w:rPr>
        <w:t>(Fotos ©</w:t>
      </w:r>
      <w:r w:rsidR="002A609A" w:rsidRPr="00CE12A4">
        <w:rPr>
          <w:i/>
          <w:szCs w:val="22"/>
        </w:rPr>
        <w:t xml:space="preserve"> Matthias Kneip)</w:t>
      </w:r>
    </w:p>
    <w:p w14:paraId="013A2096" w14:textId="12D2C8F3" w:rsidR="0059135B" w:rsidRPr="00783828" w:rsidRDefault="007E6EF9" w:rsidP="00ED19BE">
      <w:pPr>
        <w:pStyle w:val="1Standardflietext"/>
        <w:rPr>
          <w:rFonts w:cs="Arial"/>
          <w:b/>
          <w:i/>
          <w:color w:val="000000" w:themeColor="text1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3685B8D" wp14:editId="0B705192">
                <wp:simplePos x="0" y="0"/>
                <wp:positionH relativeFrom="margin">
                  <wp:posOffset>-178435</wp:posOffset>
                </wp:positionH>
                <wp:positionV relativeFrom="paragraph">
                  <wp:posOffset>3159125</wp:posOffset>
                </wp:positionV>
                <wp:extent cx="2552700" cy="1685925"/>
                <wp:effectExtent l="0" t="0" r="19050" b="28575"/>
                <wp:wrapSquare wrapText="bothSides"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BF088" w14:textId="75BCFD59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Im </w:t>
                            </w:r>
                            <w:r w:rsidR="00695845">
                              <w:rPr>
                                <w:sz w:val="22"/>
                                <w:szCs w:val="22"/>
                              </w:rPr>
                              <w:t>Nordo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sten Polen befindet sich an der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polnisch-weißrussische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Grenze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auf beiden Seiten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der einzige noch existierende Urwald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des europäischen Festlands.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150</w:t>
                            </w:r>
                            <w:r w:rsidR="0023183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000 km² Naturschutzgebiet, ein Teil davo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 ist zugänglich. Aber Vorsicht: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Hier kann man den letzten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noch frei lebenden Wi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senten in Europa begegnen!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5B8D" id="_x0000_s1057" type="#_x0000_t202" style="position:absolute;margin-left:-14.05pt;margin-top:248.75pt;width:201pt;height:132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">
                <v:textbox>
                  <w:txbxContent>
                    <w:p w14:paraId="45BBF088" w14:textId="75BCFD59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Im </w:t>
                      </w:r>
                      <w:r w:rsidR="00695845">
                        <w:rPr>
                          <w:sz w:val="22"/>
                          <w:szCs w:val="22"/>
                        </w:rPr>
                        <w:t>Nordo</w:t>
                      </w:r>
                      <w:r>
                        <w:rPr>
                          <w:sz w:val="22"/>
                          <w:szCs w:val="22"/>
                        </w:rPr>
                        <w:t xml:space="preserve">sten Polen befindet sich an der </w:t>
                      </w:r>
                      <w:r w:rsidRPr="00D93405">
                        <w:rPr>
                          <w:sz w:val="22"/>
                          <w:szCs w:val="22"/>
                        </w:rPr>
                        <w:t>polnisch-weißrussische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Grenze </w:t>
                      </w:r>
                      <w:r>
                        <w:rPr>
                          <w:sz w:val="22"/>
                          <w:szCs w:val="22"/>
                        </w:rPr>
                        <w:t xml:space="preserve">auf beiden Seiten </w:t>
                      </w:r>
                      <w:r w:rsidRPr="00D93405">
                        <w:rPr>
                          <w:sz w:val="22"/>
                          <w:szCs w:val="22"/>
                        </w:rPr>
                        <w:t>der einzige noch existierende Urwald</w:t>
                      </w:r>
                      <w:r>
                        <w:rPr>
                          <w:sz w:val="22"/>
                          <w:szCs w:val="22"/>
                        </w:rPr>
                        <w:t xml:space="preserve"> des europäischen Festlands. </w:t>
                      </w:r>
                      <w:r w:rsidRPr="00D93405">
                        <w:rPr>
                          <w:sz w:val="22"/>
                          <w:szCs w:val="22"/>
                        </w:rPr>
                        <w:t>150</w:t>
                      </w:r>
                      <w:r w:rsidR="00231838">
                        <w:rPr>
                          <w:sz w:val="22"/>
                          <w:szCs w:val="22"/>
                        </w:rPr>
                        <w:t>.</w:t>
                      </w:r>
                      <w:r w:rsidRPr="00D93405">
                        <w:rPr>
                          <w:sz w:val="22"/>
                          <w:szCs w:val="22"/>
                        </w:rPr>
                        <w:t>000 km² Naturschutzgebiet, ein Teil davo</w:t>
                      </w:r>
                      <w:r>
                        <w:rPr>
                          <w:sz w:val="22"/>
                          <w:szCs w:val="22"/>
                        </w:rPr>
                        <w:t>n ist zugänglich. Aber Vorsicht: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Hier kann man den letzten </w:t>
                      </w:r>
                      <w:r>
                        <w:rPr>
                          <w:sz w:val="22"/>
                          <w:szCs w:val="22"/>
                        </w:rPr>
                        <w:t>noch frei lebenden Wi</w:t>
                      </w:r>
                      <w:r w:rsidRPr="00D93405">
                        <w:rPr>
                          <w:sz w:val="22"/>
                          <w:szCs w:val="22"/>
                        </w:rPr>
                        <w:t>senten in Europa begegnen!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12A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5AC2614" wp14:editId="53DD4A71">
                <wp:simplePos x="0" y="0"/>
                <wp:positionH relativeFrom="column">
                  <wp:posOffset>-359410</wp:posOffset>
                </wp:positionH>
                <wp:positionV relativeFrom="paragraph">
                  <wp:posOffset>238760</wp:posOffset>
                </wp:positionV>
                <wp:extent cx="2028825" cy="2886075"/>
                <wp:effectExtent l="0" t="0" r="9525" b="9525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AA0CF" w14:textId="495C8269" w:rsidR="006575E6" w:rsidRDefault="006575E6">
                            <w:r w:rsidRPr="000A2B63">
                              <w:rPr>
                                <w:noProof/>
                              </w:rPr>
                              <w:drawing>
                                <wp:inline distT="0" distB="0" distL="0" distR="0" wp14:anchorId="7D03C710" wp14:editId="64ED5819">
                                  <wp:extent cx="1809750" cy="2774842"/>
                                  <wp:effectExtent l="0" t="0" r="0" b="6985"/>
                                  <wp:docPr id="216" name="Grafik 216" descr="F:\PolenSehenswürdigkeiten\Komprimierte Bilder\06_2_0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PolenSehenswürdigkeiten\Komprimierte Bilder\06_2_0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838" cy="277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2614" id="_x0000_s1058" type="#_x0000_t202" style="position:absolute;margin-left:-28.3pt;margin-top:18.8pt;width:159.75pt;height:227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" stroked="f">
                <v:textbox>
                  <w:txbxContent>
                    <w:p w14:paraId="3FEAA0CF" w14:textId="495C8269" w:rsidR="006575E6" w:rsidRDefault="006575E6">
                      <w:r w:rsidRPr="000A2B63">
                        <w:rPr>
                          <w:noProof/>
                        </w:rPr>
                        <w:drawing>
                          <wp:inline distT="0" distB="0" distL="0" distR="0" wp14:anchorId="7D03C710" wp14:editId="64ED5819">
                            <wp:extent cx="1809750" cy="2774842"/>
                            <wp:effectExtent l="0" t="0" r="0" b="6985"/>
                            <wp:docPr id="216" name="Grafik 216" descr="F:\PolenSehenswürdigkeiten\Komprimierte Bilder\06_2_0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PolenSehenswürdigkeiten\Komprimierte Bilder\06_2_0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838" cy="2779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12A4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4D24C06" wp14:editId="75242E42">
                <wp:simplePos x="0" y="0"/>
                <wp:positionH relativeFrom="column">
                  <wp:posOffset>3612515</wp:posOffset>
                </wp:positionH>
                <wp:positionV relativeFrom="paragraph">
                  <wp:posOffset>40640</wp:posOffset>
                </wp:positionV>
                <wp:extent cx="2967355" cy="1924050"/>
                <wp:effectExtent l="0" t="0" r="4445" b="0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C7B7" w14:textId="6B7DDB18" w:rsidR="006575E6" w:rsidRDefault="006575E6">
                            <w:r w:rsidRPr="000A2B63">
                              <w:rPr>
                                <w:noProof/>
                              </w:rPr>
                              <w:drawing>
                                <wp:inline distT="0" distB="0" distL="0" distR="0" wp14:anchorId="564B1869" wp14:editId="5099FF5C">
                                  <wp:extent cx="2724150" cy="1816100"/>
                                  <wp:effectExtent l="0" t="0" r="0" b="0"/>
                                  <wp:docPr id="203" name="Grafik 203" descr="F:\PolenSehenswürdigkeiten\Komprimierte Bilder\IMG_25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PolenSehenswürdigkeiten\Komprimierte Bilder\IMG_25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181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4C06" id="_x0000_s1059" type="#_x0000_t202" style="position:absolute;margin-left:284.45pt;margin-top:3.2pt;width:233.65pt;height:151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" stroked="f">
                <v:textbox>
                  <w:txbxContent>
                    <w:p w14:paraId="1BABC7B7" w14:textId="6B7DDB18" w:rsidR="006575E6" w:rsidRDefault="006575E6">
                      <w:r w:rsidRPr="000A2B63">
                        <w:rPr>
                          <w:noProof/>
                        </w:rPr>
                        <w:drawing>
                          <wp:inline distT="0" distB="0" distL="0" distR="0" wp14:anchorId="564B1869" wp14:editId="5099FF5C">
                            <wp:extent cx="2724150" cy="1816100"/>
                            <wp:effectExtent l="0" t="0" r="0" b="0"/>
                            <wp:docPr id="203" name="Grafik 203" descr="F:\PolenSehenswürdigkeiten\Komprimierte Bilder\IMG_25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PolenSehenswürdigkeiten\Komprimierte Bilder\IMG_25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181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12A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6072DE" wp14:editId="038FB3BF">
                <wp:simplePos x="0" y="0"/>
                <wp:positionH relativeFrom="margin">
                  <wp:posOffset>2480945</wp:posOffset>
                </wp:positionH>
                <wp:positionV relativeFrom="paragraph">
                  <wp:posOffset>2700020</wp:posOffset>
                </wp:positionV>
                <wp:extent cx="1543050" cy="2602865"/>
                <wp:effectExtent l="0" t="0" r="19050" b="26035"/>
                <wp:wrapNone/>
                <wp:docPr id="213" name="Textfel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60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07FE4" w14:textId="706CE6F4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Paddeln ist in Polen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fast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eine Art Volkssport. Kaum ein Pole, der noc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 nie in einem Kajak gesessen hat.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Die beliebtesten Paddelrouten, die Touristen aus aller Welt anziehen, führen entlang der Flüsse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Krutynia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und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Czarna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Hańcza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in den Masuren.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72DE" id="Textfeld 213" o:spid="_x0000_s1060" type="#_x0000_t202" style="position:absolute;margin-left:195.35pt;margin-top:212.6pt;width:121.5pt;height:204.9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" fillcolor="white [3201]" strokeweight=".5pt">
                <v:textbox>
                  <w:txbxContent>
                    <w:p w14:paraId="25807FE4" w14:textId="706CE6F4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 xml:space="preserve">Paddeln ist in Polen </w:t>
                      </w:r>
                      <w:r>
                        <w:rPr>
                          <w:sz w:val="22"/>
                          <w:szCs w:val="22"/>
                        </w:rPr>
                        <w:t xml:space="preserve">fast </w:t>
                      </w:r>
                      <w:r w:rsidRPr="00D93405">
                        <w:rPr>
                          <w:sz w:val="22"/>
                          <w:szCs w:val="22"/>
                        </w:rPr>
                        <w:t>eine Art Volkssport. Kaum ein Pole, der noc</w:t>
                      </w:r>
                      <w:r>
                        <w:rPr>
                          <w:sz w:val="22"/>
                          <w:szCs w:val="22"/>
                        </w:rPr>
                        <w:t>h nie in einem Kajak gesessen hat.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Die beliebtesten Paddelrouten, die Touristen aus aller Welt anziehen, führen entlang der Flüsse Krutynia und Czarna Hańcza in den Masuren.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2A4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E5C76A2" wp14:editId="3C4B0009">
                <wp:simplePos x="0" y="0"/>
                <wp:positionH relativeFrom="margin">
                  <wp:posOffset>3181985</wp:posOffset>
                </wp:positionH>
                <wp:positionV relativeFrom="paragraph">
                  <wp:posOffset>5420360</wp:posOffset>
                </wp:positionV>
                <wp:extent cx="2627630" cy="2057400"/>
                <wp:effectExtent l="0" t="0" r="20320" b="19050"/>
                <wp:wrapSquare wrapText="bothSides"/>
                <wp:docPr id="2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8F405" w14:textId="6E5037D0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>Die masurische Seenplatte im Nordosten Polens gehört zu den bekannteste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 Sehenswürdigkeiten des Landes.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Auf über 2700 Seen, von denen viele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direkt durch Kanäle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verbunden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sind, kann man Paddeln, Segeln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oder einfach die Seele baumeln lassen. Kein Wunder, dass viele Schriftsteller, wie beispielsweise Si</w:t>
                            </w:r>
                            <w:r w:rsidR="00695845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gfried Lenz, in ihren Büchern dieser 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egion ein Denkmal gesetzt haben…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76A2" id="_x0000_s1061" type="#_x0000_t202" style="position:absolute;margin-left:250.55pt;margin-top:426.8pt;width:206.9pt;height:162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4KwIAAE8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">
                <v:textbox>
                  <w:txbxContent>
                    <w:p w14:paraId="7E28F405" w14:textId="6E5037D0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>Die masurische Seenplatte im Nordosten Polens gehört zu den bekannteste</w:t>
                      </w:r>
                      <w:r>
                        <w:rPr>
                          <w:sz w:val="22"/>
                          <w:szCs w:val="22"/>
                        </w:rPr>
                        <w:t>n Sehenswürdigkeiten des Landes.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Auf über 2700 Seen, von denen viele </w:t>
                      </w:r>
                      <w:r>
                        <w:rPr>
                          <w:sz w:val="22"/>
                          <w:szCs w:val="22"/>
                        </w:rPr>
                        <w:t>direkt durch Kanäle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verbunden</w:t>
                      </w:r>
                      <w:r>
                        <w:rPr>
                          <w:sz w:val="22"/>
                          <w:szCs w:val="22"/>
                        </w:rPr>
                        <w:t xml:space="preserve"> sind, kann man Paddeln, Segeln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oder einfach die Seele baumeln lassen. Kein Wunder, dass viele Schriftsteller, wie beispielsweise Si</w:t>
                      </w:r>
                      <w:r w:rsidR="00695845">
                        <w:rPr>
                          <w:sz w:val="22"/>
                          <w:szCs w:val="22"/>
                        </w:rPr>
                        <w:t>e</w:t>
                      </w:r>
                      <w:r w:rsidRPr="00D93405">
                        <w:rPr>
                          <w:sz w:val="22"/>
                          <w:szCs w:val="22"/>
                        </w:rPr>
                        <w:t>gfried Lenz, in ihren Büchern dieser R</w:t>
                      </w:r>
                      <w:r>
                        <w:rPr>
                          <w:sz w:val="22"/>
                          <w:szCs w:val="22"/>
                        </w:rPr>
                        <w:t>egion ein Denkmal gesetzt haben…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340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E95BC7A" wp14:editId="3AC7900B">
                <wp:simplePos x="0" y="0"/>
                <wp:positionH relativeFrom="column">
                  <wp:posOffset>1802765</wp:posOffset>
                </wp:positionH>
                <wp:positionV relativeFrom="paragraph">
                  <wp:posOffset>314960</wp:posOffset>
                </wp:positionV>
                <wp:extent cx="1628775" cy="2295525"/>
                <wp:effectExtent l="0" t="0" r="28575" b="28575"/>
                <wp:wrapSquare wrapText="bothSides"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2B7A0" w14:textId="5AE259B7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>Schiffe, die bergauf fahren? Das muss man gesehen haben, um es zu glauben! Auf dem Elbląg-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Kanal (dt. Oberländischer Kanal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) im Norden Polens müssen die Schiffe 99 Höhenmeter über fünf Rollberge gezogen werden. Ein weltweit einmaliges Erlebnis!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5BC7A" id="_x0000_s1062" type="#_x0000_t202" style="position:absolute;margin-left:141.95pt;margin-top:24.8pt;width:128.25pt;height:180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">
                <v:textbox>
                  <w:txbxContent>
                    <w:p w14:paraId="3572B7A0" w14:textId="5AE259B7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>Schiffe, die bergauf fahren? Das muss man gesehen haben, um es zu glauben! Auf dem Elbląg-</w:t>
                      </w:r>
                      <w:r>
                        <w:rPr>
                          <w:sz w:val="22"/>
                          <w:szCs w:val="22"/>
                        </w:rPr>
                        <w:t>Kanal (dt. Oberländischer Kanal</w:t>
                      </w:r>
                      <w:r w:rsidRPr="00D93405">
                        <w:rPr>
                          <w:sz w:val="22"/>
                          <w:szCs w:val="22"/>
                        </w:rPr>
                        <w:t>) im Norden Polens müssen die Schiffe 99 Höhenmeter über fünf Rollberge gezogen werden. Ein weltweit einmaliges Erlebnis!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09A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1E54451" wp14:editId="3E77256C">
                <wp:simplePos x="0" y="0"/>
                <wp:positionH relativeFrom="margin">
                  <wp:posOffset>4043045</wp:posOffset>
                </wp:positionH>
                <wp:positionV relativeFrom="paragraph">
                  <wp:posOffset>2474595</wp:posOffset>
                </wp:positionV>
                <wp:extent cx="2360930" cy="1404620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93113" w14:textId="04EE5C8E" w:rsidR="006575E6" w:rsidRDefault="006575E6">
                            <w:r w:rsidRPr="000A2B63">
                              <w:rPr>
                                <w:noProof/>
                              </w:rPr>
                              <w:drawing>
                                <wp:inline distT="0" distB="0" distL="0" distR="0" wp14:anchorId="3BD23810" wp14:editId="1C69F12A">
                                  <wp:extent cx="2118360" cy="2824039"/>
                                  <wp:effectExtent l="0" t="0" r="0" b="0"/>
                                  <wp:docPr id="215" name="Grafik 215" descr="F:\PolenSehenswürdigkeiten\Komprimierte Bilder\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PolenSehenswürdigkeiten\Komprimierte Bilder\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2824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54451" id="_x0000_s1063" type="#_x0000_t202" style="position:absolute;margin-left:318.35pt;margin-top:194.85pt;width:185.9pt;height:110.6pt;z-index:2517606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" stroked="f">
                <v:textbox style="mso-fit-shape-to-text:t">
                  <w:txbxContent>
                    <w:p w14:paraId="55A93113" w14:textId="04EE5C8E" w:rsidR="006575E6" w:rsidRDefault="006575E6">
                      <w:r w:rsidRPr="000A2B63">
                        <w:rPr>
                          <w:noProof/>
                        </w:rPr>
                        <w:drawing>
                          <wp:inline distT="0" distB="0" distL="0" distR="0" wp14:anchorId="3BD23810" wp14:editId="1C69F12A">
                            <wp:extent cx="2118360" cy="2824039"/>
                            <wp:effectExtent l="0" t="0" r="0" b="0"/>
                            <wp:docPr id="215" name="Grafik 215" descr="F:\PolenSehenswürdigkeiten\Komprimierte Bilder\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PolenSehenswürdigkeiten\Komprimierte Bilder\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2824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609A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3CEA3F9" wp14:editId="7E5E8D1D">
                <wp:simplePos x="0" y="0"/>
                <wp:positionH relativeFrom="column">
                  <wp:posOffset>-79375</wp:posOffset>
                </wp:positionH>
                <wp:positionV relativeFrom="paragraph">
                  <wp:posOffset>5178425</wp:posOffset>
                </wp:positionV>
                <wp:extent cx="2360930" cy="1404620"/>
                <wp:effectExtent l="0" t="0" r="0" b="0"/>
                <wp:wrapSquare wrapText="bothSides"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E2BC" w14:textId="51897171" w:rsidR="006575E6" w:rsidRDefault="006575E6">
                            <w:r w:rsidRPr="002A609A">
                              <w:rPr>
                                <w:noProof/>
                              </w:rPr>
                              <w:drawing>
                                <wp:inline distT="0" distB="0" distL="0" distR="0" wp14:anchorId="66F79FFD" wp14:editId="4D3657A2">
                                  <wp:extent cx="2118360" cy="2825363"/>
                                  <wp:effectExtent l="0" t="0" r="0" b="0"/>
                                  <wp:docPr id="218" name="Grafik 218" descr="F:\PolenSehenswürdigkeiten\Komprimierte Bilder\Kaj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PolenSehenswürdigkeiten\Komprimierte Bilder\Kaj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282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EA3F9" id="_x0000_s1064" type="#_x0000_t202" style="position:absolute;margin-left:-6.25pt;margin-top:407.75pt;width:185.9pt;height:110.6pt;z-index:251777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" stroked="f">
                <v:textbox style="mso-fit-shape-to-text:t">
                  <w:txbxContent>
                    <w:p w14:paraId="33C2E2BC" w14:textId="51897171" w:rsidR="006575E6" w:rsidRDefault="006575E6">
                      <w:r w:rsidRPr="002A609A">
                        <w:rPr>
                          <w:noProof/>
                        </w:rPr>
                        <w:drawing>
                          <wp:inline distT="0" distB="0" distL="0" distR="0" wp14:anchorId="66F79FFD" wp14:editId="4D3657A2">
                            <wp:extent cx="2118360" cy="2825363"/>
                            <wp:effectExtent l="0" t="0" r="0" b="0"/>
                            <wp:docPr id="218" name="Grafik 218" descr="F:\PolenSehenswürdigkeiten\Komprimierte Bilder\Kaja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PolenSehenswürdigkeiten\Komprimierte Bilder\Kaj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282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ED19BE" w:rsidRPr="00783828">
        <w:rPr>
          <w:rFonts w:cs="Arial"/>
          <w:b/>
          <w:i/>
          <w:color w:val="000000" w:themeColor="text1"/>
          <w:sz w:val="24"/>
          <w:u w:val="single"/>
        </w:rPr>
        <w:t xml:space="preserve"> </w:t>
      </w:r>
    </w:p>
    <w:sectPr w:rsidR="0059135B" w:rsidRPr="00783828" w:rsidSect="0003613B">
      <w:headerReference w:type="even" r:id="rId66"/>
      <w:headerReference w:type="default" r:id="rId67"/>
      <w:footerReference w:type="even" r:id="rId68"/>
      <w:footerReference w:type="default" r:id="rId69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4F4C2" w14:textId="77777777" w:rsidR="00204559" w:rsidRDefault="00204559">
      <w:r>
        <w:separator/>
      </w:r>
    </w:p>
    <w:p w14:paraId="379E80F5" w14:textId="77777777" w:rsidR="00204559" w:rsidRDefault="00204559"/>
    <w:p w14:paraId="56C5FF9C" w14:textId="77777777" w:rsidR="00204559" w:rsidRDefault="00204559"/>
    <w:p w14:paraId="04EBDDE4" w14:textId="77777777" w:rsidR="00204559" w:rsidRDefault="00204559"/>
    <w:p w14:paraId="67AC1B9D" w14:textId="77777777" w:rsidR="00204559" w:rsidRDefault="00204559"/>
    <w:p w14:paraId="50AC412F" w14:textId="77777777" w:rsidR="00204559" w:rsidRDefault="00204559"/>
    <w:p w14:paraId="7B4D782B" w14:textId="77777777" w:rsidR="00204559" w:rsidRDefault="00204559"/>
    <w:p w14:paraId="6608107D" w14:textId="77777777" w:rsidR="00204559" w:rsidRDefault="00204559"/>
  </w:endnote>
  <w:endnote w:type="continuationSeparator" w:id="0">
    <w:p w14:paraId="2B4CDAD0" w14:textId="77777777" w:rsidR="00204559" w:rsidRDefault="00204559">
      <w:r>
        <w:continuationSeparator/>
      </w:r>
    </w:p>
    <w:p w14:paraId="3E7326C5" w14:textId="77777777" w:rsidR="00204559" w:rsidRDefault="00204559"/>
    <w:p w14:paraId="62A318CC" w14:textId="77777777" w:rsidR="00204559" w:rsidRDefault="00204559"/>
    <w:p w14:paraId="25FB4405" w14:textId="77777777" w:rsidR="00204559" w:rsidRDefault="00204559"/>
    <w:p w14:paraId="336D3B99" w14:textId="77777777" w:rsidR="00204559" w:rsidRDefault="00204559"/>
    <w:p w14:paraId="009436E0" w14:textId="77777777" w:rsidR="00204559" w:rsidRDefault="00204559"/>
    <w:p w14:paraId="5109DE21" w14:textId="77777777" w:rsidR="00204559" w:rsidRDefault="00204559"/>
    <w:p w14:paraId="029B7F05" w14:textId="77777777" w:rsidR="00204559" w:rsidRDefault="002045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6575E6" w:rsidRDefault="006575E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6575E6" w:rsidRDefault="006575E6" w:rsidP="00E44005"/>
  <w:p w14:paraId="07ACBA17" w14:textId="77777777" w:rsidR="006575E6" w:rsidRDefault="006575E6"/>
  <w:p w14:paraId="086BC8EB" w14:textId="77777777" w:rsidR="006575E6" w:rsidRDefault="006575E6"/>
  <w:p w14:paraId="2A079A91" w14:textId="77777777" w:rsidR="006575E6" w:rsidRDefault="006575E6"/>
  <w:p w14:paraId="00C17330" w14:textId="77777777" w:rsidR="006575E6" w:rsidRDefault="006575E6"/>
  <w:p w14:paraId="186CA8FE" w14:textId="77777777" w:rsidR="006575E6" w:rsidRDefault="006575E6"/>
  <w:p w14:paraId="1B9BE6BA" w14:textId="77777777" w:rsidR="006575E6" w:rsidRDefault="006575E6"/>
  <w:p w14:paraId="46EF335E" w14:textId="77777777" w:rsidR="006575E6" w:rsidRDefault="006575E6"/>
  <w:p w14:paraId="61926B69" w14:textId="77777777" w:rsidR="006575E6" w:rsidRDefault="006575E6"/>
  <w:p w14:paraId="492F7D9A" w14:textId="77777777" w:rsidR="006575E6" w:rsidRDefault="006575E6"/>
  <w:p w14:paraId="3DF24A59" w14:textId="77777777" w:rsidR="006575E6" w:rsidRDefault="006575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6575E6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6575E6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6575E6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6575E6" w:rsidRPr="00D442D6" w:rsidRDefault="006575E6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6575E6" w:rsidRPr="00D442D6" w:rsidRDefault="006575E6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6575E6" w:rsidRPr="00D442D6" w:rsidRDefault="006575E6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8F187C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8F187C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6575E6" w:rsidRPr="00D442D6" w:rsidRDefault="006575E6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6575E6" w:rsidRPr="00D442D6" w:rsidRDefault="006575E6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6575E6" w:rsidRPr="00D442D6" w:rsidRDefault="006575E6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6575E6" w:rsidRPr="00D442D6" w:rsidRDefault="006575E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6575E6" w:rsidRPr="00D442D6" w:rsidRDefault="006575E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6575E6" w:rsidRPr="00D442D6" w:rsidRDefault="006575E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2B02D" w14:textId="77777777" w:rsidR="00204559" w:rsidRDefault="00204559">
      <w:r>
        <w:separator/>
      </w:r>
    </w:p>
    <w:p w14:paraId="367D6EF0" w14:textId="77777777" w:rsidR="00204559" w:rsidRDefault="00204559"/>
    <w:p w14:paraId="0515B6B2" w14:textId="77777777" w:rsidR="00204559" w:rsidRDefault="00204559"/>
    <w:p w14:paraId="2D0E8569" w14:textId="77777777" w:rsidR="00204559" w:rsidRDefault="00204559"/>
    <w:p w14:paraId="2120D035" w14:textId="77777777" w:rsidR="00204559" w:rsidRDefault="00204559"/>
    <w:p w14:paraId="02E04A8A" w14:textId="77777777" w:rsidR="00204559" w:rsidRDefault="00204559"/>
    <w:p w14:paraId="719835F8" w14:textId="77777777" w:rsidR="00204559" w:rsidRDefault="00204559"/>
    <w:p w14:paraId="775B60E1" w14:textId="77777777" w:rsidR="00204559" w:rsidRDefault="00204559"/>
  </w:footnote>
  <w:footnote w:type="continuationSeparator" w:id="0">
    <w:p w14:paraId="37C0C0FD" w14:textId="77777777" w:rsidR="00204559" w:rsidRDefault="00204559">
      <w:r>
        <w:continuationSeparator/>
      </w:r>
    </w:p>
    <w:p w14:paraId="78B86E17" w14:textId="77777777" w:rsidR="00204559" w:rsidRDefault="00204559"/>
    <w:p w14:paraId="566473CC" w14:textId="77777777" w:rsidR="00204559" w:rsidRDefault="00204559"/>
    <w:p w14:paraId="66BB344C" w14:textId="77777777" w:rsidR="00204559" w:rsidRDefault="00204559"/>
    <w:p w14:paraId="36D2239F" w14:textId="77777777" w:rsidR="00204559" w:rsidRDefault="00204559"/>
    <w:p w14:paraId="36AD66B3" w14:textId="77777777" w:rsidR="00204559" w:rsidRDefault="00204559"/>
    <w:p w14:paraId="3549B5FF" w14:textId="77777777" w:rsidR="00204559" w:rsidRDefault="00204559"/>
    <w:p w14:paraId="67D7D0B9" w14:textId="77777777" w:rsidR="00204559" w:rsidRDefault="002045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6575E6" w:rsidRDefault="006575E6">
    <w:pPr>
      <w:pStyle w:val="Kopfzeile"/>
    </w:pPr>
  </w:p>
  <w:p w14:paraId="3EF7FA4E" w14:textId="77777777" w:rsidR="006575E6" w:rsidRDefault="006575E6"/>
  <w:p w14:paraId="4A4A6B3C" w14:textId="77777777" w:rsidR="006575E6" w:rsidRDefault="006575E6"/>
  <w:p w14:paraId="2400C207" w14:textId="77777777" w:rsidR="006575E6" w:rsidRDefault="006575E6"/>
  <w:p w14:paraId="4C20493B" w14:textId="77777777" w:rsidR="006575E6" w:rsidRDefault="006575E6"/>
  <w:p w14:paraId="0DA6293D" w14:textId="77777777" w:rsidR="006575E6" w:rsidRDefault="006575E6"/>
  <w:p w14:paraId="3A88C39B" w14:textId="77777777" w:rsidR="006575E6" w:rsidRDefault="006575E6"/>
  <w:p w14:paraId="2BC4DEDC" w14:textId="77777777" w:rsidR="006575E6" w:rsidRDefault="006575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6575E6" w14:paraId="5F6A9A34" w14:textId="77777777" w:rsidTr="0003613B">
      <w:trPr>
        <w:trHeight w:val="272"/>
      </w:trPr>
      <w:tc>
        <w:tcPr>
          <w:tcW w:w="6946" w:type="dxa"/>
        </w:tcPr>
        <w:p w14:paraId="1F4A65A5" w14:textId="5E0D0BAD" w:rsidR="006575E6" w:rsidRPr="00650060" w:rsidRDefault="006575E6" w:rsidP="00281CEE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6575E6" w:rsidRDefault="006575E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81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6F06C8" w:rsidRDefault="006F06C8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„Polen: Was gibt´s denn da zu sehen?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6575E6" w:rsidRPr="00650060" w:rsidRDefault="006575E6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6575E6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6575E6" w:rsidRPr="002833C2" w:rsidRDefault="006575E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6575E6" w:rsidRPr="002833C2" w:rsidRDefault="006575E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6575E6" w:rsidRDefault="006575E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7D26E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72790"/>
    <w:multiLevelType w:val="hybridMultilevel"/>
    <w:tmpl w:val="A64AF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6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00361F"/>
    <w:multiLevelType w:val="hybridMultilevel"/>
    <w:tmpl w:val="23248B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5"/>
  </w:num>
  <w:num w:numId="5">
    <w:abstractNumId w:val="21"/>
  </w:num>
  <w:num w:numId="6">
    <w:abstractNumId w:val="13"/>
  </w:num>
  <w:num w:numId="7">
    <w:abstractNumId w:val="5"/>
  </w:num>
  <w:num w:numId="8">
    <w:abstractNumId w:val="22"/>
  </w:num>
  <w:num w:numId="9">
    <w:abstractNumId w:val="16"/>
  </w:num>
  <w:num w:numId="10">
    <w:abstractNumId w:val="7"/>
  </w:num>
  <w:num w:numId="11">
    <w:abstractNumId w:val="3"/>
  </w:num>
  <w:num w:numId="12">
    <w:abstractNumId w:val="4"/>
  </w:num>
  <w:num w:numId="13">
    <w:abstractNumId w:val="10"/>
  </w:num>
  <w:num w:numId="14">
    <w:abstractNumId w:val="19"/>
  </w:num>
  <w:num w:numId="15">
    <w:abstractNumId w:val="11"/>
  </w:num>
  <w:num w:numId="16">
    <w:abstractNumId w:val="2"/>
  </w:num>
  <w:num w:numId="17">
    <w:abstractNumId w:val="15"/>
  </w:num>
  <w:num w:numId="18">
    <w:abstractNumId w:val="17"/>
  </w:num>
  <w:num w:numId="19">
    <w:abstractNumId w:val="8"/>
  </w:num>
  <w:num w:numId="20">
    <w:abstractNumId w:val="6"/>
  </w:num>
  <w:num w:numId="21">
    <w:abstractNumId w:val="20"/>
  </w:num>
  <w:num w:numId="22">
    <w:abstractNumId w:val="15"/>
  </w:num>
  <w:num w:numId="23">
    <w:abstractNumId w:val="1"/>
  </w:num>
  <w:num w:numId="24">
    <w:abstractNumId w:val="0"/>
  </w:num>
  <w:num w:numId="25">
    <w:abstractNumId w:val="12"/>
  </w:num>
  <w:num w:numId="26">
    <w:abstractNumId w:val="5"/>
  </w:num>
  <w:num w:numId="2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1EFC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5BE"/>
    <w:rsid w:val="00076608"/>
    <w:rsid w:val="00076C38"/>
    <w:rsid w:val="000809CB"/>
    <w:rsid w:val="000812E8"/>
    <w:rsid w:val="00081811"/>
    <w:rsid w:val="000819A0"/>
    <w:rsid w:val="00081E35"/>
    <w:rsid w:val="000874C3"/>
    <w:rsid w:val="000922CE"/>
    <w:rsid w:val="00092B9A"/>
    <w:rsid w:val="00092C6C"/>
    <w:rsid w:val="00095061"/>
    <w:rsid w:val="00096B03"/>
    <w:rsid w:val="000A2B63"/>
    <w:rsid w:val="000A3289"/>
    <w:rsid w:val="000A6685"/>
    <w:rsid w:val="000A7C36"/>
    <w:rsid w:val="000A7D31"/>
    <w:rsid w:val="000B0444"/>
    <w:rsid w:val="000B16FE"/>
    <w:rsid w:val="000B41A3"/>
    <w:rsid w:val="000C3995"/>
    <w:rsid w:val="000C57D1"/>
    <w:rsid w:val="000C6BCD"/>
    <w:rsid w:val="000C6C75"/>
    <w:rsid w:val="000C6DC2"/>
    <w:rsid w:val="000D4334"/>
    <w:rsid w:val="000D7D84"/>
    <w:rsid w:val="000E0DE3"/>
    <w:rsid w:val="000E27EF"/>
    <w:rsid w:val="000E3D24"/>
    <w:rsid w:val="000E50A3"/>
    <w:rsid w:val="000E528E"/>
    <w:rsid w:val="000E5A52"/>
    <w:rsid w:val="000E6DB3"/>
    <w:rsid w:val="000E7F5D"/>
    <w:rsid w:val="000F2509"/>
    <w:rsid w:val="000F270A"/>
    <w:rsid w:val="000F50A8"/>
    <w:rsid w:val="000F52FC"/>
    <w:rsid w:val="000F730C"/>
    <w:rsid w:val="000F7CB4"/>
    <w:rsid w:val="00103B1F"/>
    <w:rsid w:val="00105616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646E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109B"/>
    <w:rsid w:val="00151C7E"/>
    <w:rsid w:val="00155264"/>
    <w:rsid w:val="0015590C"/>
    <w:rsid w:val="00156CBF"/>
    <w:rsid w:val="00161CAE"/>
    <w:rsid w:val="001624A8"/>
    <w:rsid w:val="00163387"/>
    <w:rsid w:val="0016339B"/>
    <w:rsid w:val="0016430F"/>
    <w:rsid w:val="00164FBE"/>
    <w:rsid w:val="0016742D"/>
    <w:rsid w:val="001674F1"/>
    <w:rsid w:val="00170E1C"/>
    <w:rsid w:val="00172F38"/>
    <w:rsid w:val="001769FC"/>
    <w:rsid w:val="00181AF2"/>
    <w:rsid w:val="00183945"/>
    <w:rsid w:val="00185670"/>
    <w:rsid w:val="00186358"/>
    <w:rsid w:val="00186CBC"/>
    <w:rsid w:val="00186D0F"/>
    <w:rsid w:val="001901DB"/>
    <w:rsid w:val="00195BC8"/>
    <w:rsid w:val="001960C7"/>
    <w:rsid w:val="001961B9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E789D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4559"/>
    <w:rsid w:val="0020545A"/>
    <w:rsid w:val="002056F1"/>
    <w:rsid w:val="00205AAB"/>
    <w:rsid w:val="00207577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24E27"/>
    <w:rsid w:val="0022518E"/>
    <w:rsid w:val="00231684"/>
    <w:rsid w:val="00231838"/>
    <w:rsid w:val="00231C5A"/>
    <w:rsid w:val="00231EA9"/>
    <w:rsid w:val="00231F30"/>
    <w:rsid w:val="00232993"/>
    <w:rsid w:val="002346A3"/>
    <w:rsid w:val="002369BD"/>
    <w:rsid w:val="0024442C"/>
    <w:rsid w:val="00245838"/>
    <w:rsid w:val="00245C35"/>
    <w:rsid w:val="002467B1"/>
    <w:rsid w:val="00247D24"/>
    <w:rsid w:val="00251BD7"/>
    <w:rsid w:val="00253B0C"/>
    <w:rsid w:val="00255097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1CEE"/>
    <w:rsid w:val="00282D72"/>
    <w:rsid w:val="002830E2"/>
    <w:rsid w:val="002833C2"/>
    <w:rsid w:val="00283C83"/>
    <w:rsid w:val="00285C86"/>
    <w:rsid w:val="00285E32"/>
    <w:rsid w:val="00290570"/>
    <w:rsid w:val="002918F6"/>
    <w:rsid w:val="00291AB4"/>
    <w:rsid w:val="00292BBC"/>
    <w:rsid w:val="002959B8"/>
    <w:rsid w:val="002A24ED"/>
    <w:rsid w:val="002A3A65"/>
    <w:rsid w:val="002A4899"/>
    <w:rsid w:val="002A609A"/>
    <w:rsid w:val="002B0CBD"/>
    <w:rsid w:val="002B4F3B"/>
    <w:rsid w:val="002C0287"/>
    <w:rsid w:val="002C044A"/>
    <w:rsid w:val="002C1938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47667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0200"/>
    <w:rsid w:val="0037103D"/>
    <w:rsid w:val="00373DB5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1945"/>
    <w:rsid w:val="003B2910"/>
    <w:rsid w:val="003B3BEB"/>
    <w:rsid w:val="003B4C64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E602E"/>
    <w:rsid w:val="003F19DC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0918"/>
    <w:rsid w:val="00413B96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25C"/>
    <w:rsid w:val="004923AD"/>
    <w:rsid w:val="004923CB"/>
    <w:rsid w:val="0049242E"/>
    <w:rsid w:val="0049533C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5C29"/>
    <w:rsid w:val="004B652B"/>
    <w:rsid w:val="004B7716"/>
    <w:rsid w:val="004B7D9D"/>
    <w:rsid w:val="004C0E2D"/>
    <w:rsid w:val="004C1434"/>
    <w:rsid w:val="004C500F"/>
    <w:rsid w:val="004C61AD"/>
    <w:rsid w:val="004C76E1"/>
    <w:rsid w:val="004D0637"/>
    <w:rsid w:val="004D238D"/>
    <w:rsid w:val="004D4E71"/>
    <w:rsid w:val="004D7CAB"/>
    <w:rsid w:val="004E0620"/>
    <w:rsid w:val="004E1E09"/>
    <w:rsid w:val="004E2091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174D1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25D6"/>
    <w:rsid w:val="0055399A"/>
    <w:rsid w:val="005539FC"/>
    <w:rsid w:val="00554FAC"/>
    <w:rsid w:val="00556E6F"/>
    <w:rsid w:val="005574BC"/>
    <w:rsid w:val="00557A3A"/>
    <w:rsid w:val="0056286B"/>
    <w:rsid w:val="005663AD"/>
    <w:rsid w:val="00566C6B"/>
    <w:rsid w:val="005702AF"/>
    <w:rsid w:val="0057045C"/>
    <w:rsid w:val="00571F82"/>
    <w:rsid w:val="00576DE9"/>
    <w:rsid w:val="00581561"/>
    <w:rsid w:val="0058213D"/>
    <w:rsid w:val="00582467"/>
    <w:rsid w:val="00583DF9"/>
    <w:rsid w:val="005842D2"/>
    <w:rsid w:val="00586889"/>
    <w:rsid w:val="00587FD4"/>
    <w:rsid w:val="00590D74"/>
    <w:rsid w:val="0059135B"/>
    <w:rsid w:val="00593221"/>
    <w:rsid w:val="0059450C"/>
    <w:rsid w:val="00595A31"/>
    <w:rsid w:val="00595D44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3EA1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5E6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2ACC"/>
    <w:rsid w:val="006734A2"/>
    <w:rsid w:val="00674B53"/>
    <w:rsid w:val="00674FE4"/>
    <w:rsid w:val="00676924"/>
    <w:rsid w:val="0068023D"/>
    <w:rsid w:val="00681093"/>
    <w:rsid w:val="00681F91"/>
    <w:rsid w:val="00685629"/>
    <w:rsid w:val="00686CAE"/>
    <w:rsid w:val="00687290"/>
    <w:rsid w:val="00687610"/>
    <w:rsid w:val="006902A7"/>
    <w:rsid w:val="00695845"/>
    <w:rsid w:val="00696F42"/>
    <w:rsid w:val="006A0969"/>
    <w:rsid w:val="006A0B5A"/>
    <w:rsid w:val="006A196D"/>
    <w:rsid w:val="006A1C6C"/>
    <w:rsid w:val="006A26EC"/>
    <w:rsid w:val="006A6EFC"/>
    <w:rsid w:val="006B03C3"/>
    <w:rsid w:val="006B0620"/>
    <w:rsid w:val="006B4A82"/>
    <w:rsid w:val="006B50AB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70C5"/>
    <w:rsid w:val="006F06C8"/>
    <w:rsid w:val="006F09C5"/>
    <w:rsid w:val="006F1104"/>
    <w:rsid w:val="006F323C"/>
    <w:rsid w:val="006F4D7A"/>
    <w:rsid w:val="006F551D"/>
    <w:rsid w:val="007003D8"/>
    <w:rsid w:val="0070136F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37C0"/>
    <w:rsid w:val="00733B44"/>
    <w:rsid w:val="007345D4"/>
    <w:rsid w:val="00736647"/>
    <w:rsid w:val="00740EBE"/>
    <w:rsid w:val="007425FA"/>
    <w:rsid w:val="00742CC9"/>
    <w:rsid w:val="0074383E"/>
    <w:rsid w:val="007444ED"/>
    <w:rsid w:val="007456AE"/>
    <w:rsid w:val="00745C11"/>
    <w:rsid w:val="007538D5"/>
    <w:rsid w:val="007552AA"/>
    <w:rsid w:val="0075611C"/>
    <w:rsid w:val="00757173"/>
    <w:rsid w:val="0076191E"/>
    <w:rsid w:val="00762A41"/>
    <w:rsid w:val="0076407F"/>
    <w:rsid w:val="0076686F"/>
    <w:rsid w:val="00770A83"/>
    <w:rsid w:val="00770E75"/>
    <w:rsid w:val="00770FD4"/>
    <w:rsid w:val="007801D0"/>
    <w:rsid w:val="00781331"/>
    <w:rsid w:val="00783828"/>
    <w:rsid w:val="007840C2"/>
    <w:rsid w:val="00784E98"/>
    <w:rsid w:val="00786718"/>
    <w:rsid w:val="007871BC"/>
    <w:rsid w:val="0079112D"/>
    <w:rsid w:val="007921BF"/>
    <w:rsid w:val="00793D4C"/>
    <w:rsid w:val="0079554E"/>
    <w:rsid w:val="00797021"/>
    <w:rsid w:val="00797912"/>
    <w:rsid w:val="007A0DF3"/>
    <w:rsid w:val="007A293C"/>
    <w:rsid w:val="007A4CD0"/>
    <w:rsid w:val="007A4E4F"/>
    <w:rsid w:val="007A5025"/>
    <w:rsid w:val="007B2F3D"/>
    <w:rsid w:val="007B618D"/>
    <w:rsid w:val="007B64BC"/>
    <w:rsid w:val="007B6E5F"/>
    <w:rsid w:val="007C2BCF"/>
    <w:rsid w:val="007C30F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E6EF9"/>
    <w:rsid w:val="007E7A9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155A"/>
    <w:rsid w:val="008122A7"/>
    <w:rsid w:val="00815DD0"/>
    <w:rsid w:val="00817D12"/>
    <w:rsid w:val="008206D0"/>
    <w:rsid w:val="00822263"/>
    <w:rsid w:val="008222C1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41A7"/>
    <w:rsid w:val="00845A23"/>
    <w:rsid w:val="00857A91"/>
    <w:rsid w:val="00857D96"/>
    <w:rsid w:val="0086145C"/>
    <w:rsid w:val="0086155D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588D"/>
    <w:rsid w:val="00876395"/>
    <w:rsid w:val="00876689"/>
    <w:rsid w:val="008833C5"/>
    <w:rsid w:val="008835DC"/>
    <w:rsid w:val="008849E7"/>
    <w:rsid w:val="00884CD6"/>
    <w:rsid w:val="00887A7D"/>
    <w:rsid w:val="0089217D"/>
    <w:rsid w:val="00895C3A"/>
    <w:rsid w:val="00895F8C"/>
    <w:rsid w:val="00897D6B"/>
    <w:rsid w:val="008A2D2B"/>
    <w:rsid w:val="008A2DF7"/>
    <w:rsid w:val="008A6C92"/>
    <w:rsid w:val="008B0642"/>
    <w:rsid w:val="008B2BBD"/>
    <w:rsid w:val="008B389E"/>
    <w:rsid w:val="008B769E"/>
    <w:rsid w:val="008C277C"/>
    <w:rsid w:val="008C75FD"/>
    <w:rsid w:val="008C77F4"/>
    <w:rsid w:val="008D08AA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1505"/>
    <w:rsid w:val="008F187C"/>
    <w:rsid w:val="008F4AC2"/>
    <w:rsid w:val="008F70EE"/>
    <w:rsid w:val="008F7926"/>
    <w:rsid w:val="00901DC0"/>
    <w:rsid w:val="0090325E"/>
    <w:rsid w:val="00905507"/>
    <w:rsid w:val="009067D5"/>
    <w:rsid w:val="00907C1E"/>
    <w:rsid w:val="009106F5"/>
    <w:rsid w:val="00912EC1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279B0"/>
    <w:rsid w:val="00930BAC"/>
    <w:rsid w:val="009314A1"/>
    <w:rsid w:val="00932B3F"/>
    <w:rsid w:val="00933B6C"/>
    <w:rsid w:val="00933E16"/>
    <w:rsid w:val="00934AB7"/>
    <w:rsid w:val="00934D66"/>
    <w:rsid w:val="00935A77"/>
    <w:rsid w:val="00935C90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71286"/>
    <w:rsid w:val="00971E69"/>
    <w:rsid w:val="009726FA"/>
    <w:rsid w:val="0097565B"/>
    <w:rsid w:val="00975911"/>
    <w:rsid w:val="00975E6A"/>
    <w:rsid w:val="00976AE3"/>
    <w:rsid w:val="0097775B"/>
    <w:rsid w:val="00980CA3"/>
    <w:rsid w:val="009825E5"/>
    <w:rsid w:val="00984707"/>
    <w:rsid w:val="0098656D"/>
    <w:rsid w:val="00987F43"/>
    <w:rsid w:val="00990706"/>
    <w:rsid w:val="0099163E"/>
    <w:rsid w:val="00992E67"/>
    <w:rsid w:val="0099390B"/>
    <w:rsid w:val="0099491D"/>
    <w:rsid w:val="00995262"/>
    <w:rsid w:val="00995336"/>
    <w:rsid w:val="0099614C"/>
    <w:rsid w:val="00997CD3"/>
    <w:rsid w:val="009A3EFA"/>
    <w:rsid w:val="009A4415"/>
    <w:rsid w:val="009A68E6"/>
    <w:rsid w:val="009A74FD"/>
    <w:rsid w:val="009A7A47"/>
    <w:rsid w:val="009B3FAB"/>
    <w:rsid w:val="009B538D"/>
    <w:rsid w:val="009B5F40"/>
    <w:rsid w:val="009B6D09"/>
    <w:rsid w:val="009C1427"/>
    <w:rsid w:val="009C1E2D"/>
    <w:rsid w:val="009C28B4"/>
    <w:rsid w:val="009C2A3F"/>
    <w:rsid w:val="009C4B06"/>
    <w:rsid w:val="009C5612"/>
    <w:rsid w:val="009C68D8"/>
    <w:rsid w:val="009C7B79"/>
    <w:rsid w:val="009D21B5"/>
    <w:rsid w:val="009D3D00"/>
    <w:rsid w:val="009E00D4"/>
    <w:rsid w:val="009E1862"/>
    <w:rsid w:val="009E1B53"/>
    <w:rsid w:val="009E50B5"/>
    <w:rsid w:val="009E5ED0"/>
    <w:rsid w:val="009F0783"/>
    <w:rsid w:val="009F38FE"/>
    <w:rsid w:val="009F3C1F"/>
    <w:rsid w:val="009F4020"/>
    <w:rsid w:val="009F4B9C"/>
    <w:rsid w:val="009F6231"/>
    <w:rsid w:val="00A03A70"/>
    <w:rsid w:val="00A03E9F"/>
    <w:rsid w:val="00A046CF"/>
    <w:rsid w:val="00A0694F"/>
    <w:rsid w:val="00A11660"/>
    <w:rsid w:val="00A119F8"/>
    <w:rsid w:val="00A137FE"/>
    <w:rsid w:val="00A162DB"/>
    <w:rsid w:val="00A21116"/>
    <w:rsid w:val="00A211DC"/>
    <w:rsid w:val="00A279C3"/>
    <w:rsid w:val="00A30592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4896"/>
    <w:rsid w:val="00A4799D"/>
    <w:rsid w:val="00A47ED1"/>
    <w:rsid w:val="00A529A5"/>
    <w:rsid w:val="00A534B9"/>
    <w:rsid w:val="00A53B22"/>
    <w:rsid w:val="00A60FB7"/>
    <w:rsid w:val="00A61092"/>
    <w:rsid w:val="00A62797"/>
    <w:rsid w:val="00A64344"/>
    <w:rsid w:val="00A644E6"/>
    <w:rsid w:val="00A64B04"/>
    <w:rsid w:val="00A6623D"/>
    <w:rsid w:val="00A676F7"/>
    <w:rsid w:val="00A67709"/>
    <w:rsid w:val="00A74B28"/>
    <w:rsid w:val="00A75D15"/>
    <w:rsid w:val="00A763E3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342B"/>
    <w:rsid w:val="00A949B6"/>
    <w:rsid w:val="00A971C7"/>
    <w:rsid w:val="00A97543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0641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24A8"/>
    <w:rsid w:val="00B15216"/>
    <w:rsid w:val="00B15460"/>
    <w:rsid w:val="00B16654"/>
    <w:rsid w:val="00B26C01"/>
    <w:rsid w:val="00B26D74"/>
    <w:rsid w:val="00B26F05"/>
    <w:rsid w:val="00B26F4F"/>
    <w:rsid w:val="00B31DAE"/>
    <w:rsid w:val="00B326D9"/>
    <w:rsid w:val="00B37CAF"/>
    <w:rsid w:val="00B40C33"/>
    <w:rsid w:val="00B4144D"/>
    <w:rsid w:val="00B45221"/>
    <w:rsid w:val="00B47511"/>
    <w:rsid w:val="00B47CDC"/>
    <w:rsid w:val="00B51925"/>
    <w:rsid w:val="00B52D86"/>
    <w:rsid w:val="00B53E81"/>
    <w:rsid w:val="00B5517F"/>
    <w:rsid w:val="00B57878"/>
    <w:rsid w:val="00B60B9F"/>
    <w:rsid w:val="00B60BB9"/>
    <w:rsid w:val="00B61E3F"/>
    <w:rsid w:val="00B62356"/>
    <w:rsid w:val="00B642E2"/>
    <w:rsid w:val="00B64402"/>
    <w:rsid w:val="00B649C7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BBE"/>
    <w:rsid w:val="00B90DD8"/>
    <w:rsid w:val="00B916B5"/>
    <w:rsid w:val="00B92B5A"/>
    <w:rsid w:val="00B93092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3D1"/>
    <w:rsid w:val="00C26B2F"/>
    <w:rsid w:val="00C27DC9"/>
    <w:rsid w:val="00C30696"/>
    <w:rsid w:val="00C33D11"/>
    <w:rsid w:val="00C352A3"/>
    <w:rsid w:val="00C353FA"/>
    <w:rsid w:val="00C3605E"/>
    <w:rsid w:val="00C369F0"/>
    <w:rsid w:val="00C404F9"/>
    <w:rsid w:val="00C40BEB"/>
    <w:rsid w:val="00C44388"/>
    <w:rsid w:val="00C45274"/>
    <w:rsid w:val="00C45A60"/>
    <w:rsid w:val="00C509E9"/>
    <w:rsid w:val="00C52F67"/>
    <w:rsid w:val="00C5318E"/>
    <w:rsid w:val="00C5487D"/>
    <w:rsid w:val="00C562DE"/>
    <w:rsid w:val="00C57568"/>
    <w:rsid w:val="00C60744"/>
    <w:rsid w:val="00C6166A"/>
    <w:rsid w:val="00C61958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2A4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099C"/>
    <w:rsid w:val="00D216C8"/>
    <w:rsid w:val="00D21D14"/>
    <w:rsid w:val="00D2266B"/>
    <w:rsid w:val="00D30EDB"/>
    <w:rsid w:val="00D31E9C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1C0E"/>
    <w:rsid w:val="00D63017"/>
    <w:rsid w:val="00D6484D"/>
    <w:rsid w:val="00D64EE3"/>
    <w:rsid w:val="00D652E5"/>
    <w:rsid w:val="00D66E0E"/>
    <w:rsid w:val="00D71861"/>
    <w:rsid w:val="00D72765"/>
    <w:rsid w:val="00D74232"/>
    <w:rsid w:val="00D762C1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3405"/>
    <w:rsid w:val="00D9423C"/>
    <w:rsid w:val="00D94327"/>
    <w:rsid w:val="00D9640D"/>
    <w:rsid w:val="00D97509"/>
    <w:rsid w:val="00DA098D"/>
    <w:rsid w:val="00DA30D0"/>
    <w:rsid w:val="00DA3ADC"/>
    <w:rsid w:val="00DA5623"/>
    <w:rsid w:val="00DB12AA"/>
    <w:rsid w:val="00DB24EB"/>
    <w:rsid w:val="00DB26D4"/>
    <w:rsid w:val="00DB2FFB"/>
    <w:rsid w:val="00DB3AEC"/>
    <w:rsid w:val="00DB6911"/>
    <w:rsid w:val="00DC165B"/>
    <w:rsid w:val="00DC3001"/>
    <w:rsid w:val="00DC7C8B"/>
    <w:rsid w:val="00DD00F9"/>
    <w:rsid w:val="00DD07F9"/>
    <w:rsid w:val="00DD2C2F"/>
    <w:rsid w:val="00DD393D"/>
    <w:rsid w:val="00DD3B31"/>
    <w:rsid w:val="00DD4D59"/>
    <w:rsid w:val="00DE0BF5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53A93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A768A"/>
    <w:rsid w:val="00EB0210"/>
    <w:rsid w:val="00EB12BD"/>
    <w:rsid w:val="00EB56BA"/>
    <w:rsid w:val="00EB6CAE"/>
    <w:rsid w:val="00EB7108"/>
    <w:rsid w:val="00EB78C3"/>
    <w:rsid w:val="00EC2A6E"/>
    <w:rsid w:val="00EC482A"/>
    <w:rsid w:val="00EC6126"/>
    <w:rsid w:val="00ED19BE"/>
    <w:rsid w:val="00ED3765"/>
    <w:rsid w:val="00ED67C8"/>
    <w:rsid w:val="00EE1668"/>
    <w:rsid w:val="00EE42D0"/>
    <w:rsid w:val="00EE4AFB"/>
    <w:rsid w:val="00EE4B7A"/>
    <w:rsid w:val="00EE58C3"/>
    <w:rsid w:val="00EE7D47"/>
    <w:rsid w:val="00EE7E7D"/>
    <w:rsid w:val="00EF6761"/>
    <w:rsid w:val="00EF689B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45FBA"/>
    <w:rsid w:val="00F51936"/>
    <w:rsid w:val="00F51B51"/>
    <w:rsid w:val="00F533A9"/>
    <w:rsid w:val="00F60C05"/>
    <w:rsid w:val="00F60DC7"/>
    <w:rsid w:val="00F62046"/>
    <w:rsid w:val="00F63E5D"/>
    <w:rsid w:val="00F6727A"/>
    <w:rsid w:val="00F73964"/>
    <w:rsid w:val="00F73DF2"/>
    <w:rsid w:val="00F801FA"/>
    <w:rsid w:val="00F8127B"/>
    <w:rsid w:val="00F8229B"/>
    <w:rsid w:val="00F856CC"/>
    <w:rsid w:val="00F86082"/>
    <w:rsid w:val="00F86EA4"/>
    <w:rsid w:val="00F90B79"/>
    <w:rsid w:val="00F911EF"/>
    <w:rsid w:val="00F913DA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021"/>
    <w:rsid w:val="00FA6B15"/>
    <w:rsid w:val="00FA7598"/>
    <w:rsid w:val="00FA784F"/>
    <w:rsid w:val="00FB09B7"/>
    <w:rsid w:val="00FB144C"/>
    <w:rsid w:val="00FB23BF"/>
    <w:rsid w:val="00FB3498"/>
    <w:rsid w:val="00FB407A"/>
    <w:rsid w:val="00FB54BC"/>
    <w:rsid w:val="00FB5BE8"/>
    <w:rsid w:val="00FB6AB2"/>
    <w:rsid w:val="00FB7D9B"/>
    <w:rsid w:val="00FB7F20"/>
    <w:rsid w:val="00FC1FB3"/>
    <w:rsid w:val="00FC41F7"/>
    <w:rsid w:val="00FC4E30"/>
    <w:rsid w:val="00FC6968"/>
    <w:rsid w:val="00FC71DC"/>
    <w:rsid w:val="00FD07A4"/>
    <w:rsid w:val="00FD0935"/>
    <w:rsid w:val="00FD0D6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100"/>
    <w:rsid w:val="00FE67D9"/>
    <w:rsid w:val="00FE6B69"/>
    <w:rsid w:val="00FF093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  <w:style w:type="character" w:customStyle="1" w:styleId="watch-title">
    <w:name w:val="watch-title"/>
    <w:basedOn w:val="Absatz-Standardschriftart"/>
    <w:rsid w:val="009279B0"/>
  </w:style>
  <w:style w:type="character" w:styleId="Fett">
    <w:name w:val="Strong"/>
    <w:basedOn w:val="Absatz-Standardschriftart"/>
    <w:uiPriority w:val="22"/>
    <w:qFormat/>
    <w:rsid w:val="00245838"/>
    <w:rPr>
      <w:b/>
      <w:bCs/>
    </w:rPr>
  </w:style>
  <w:style w:type="paragraph" w:styleId="Aufzhlungszeichen">
    <w:name w:val="List Bullet"/>
    <w:basedOn w:val="Standard"/>
    <w:unhideWhenUsed/>
    <w:rsid w:val="000D7D84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63" Type="http://schemas.openxmlformats.org/officeDocument/2006/relationships/image" Target="media/image211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59" Type="http://schemas.openxmlformats.org/officeDocument/2006/relationships/image" Target="media/image190.jpeg"/><Relationship Id="rId67" Type="http://schemas.openxmlformats.org/officeDocument/2006/relationships/header" Target="header2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62" Type="http://schemas.openxmlformats.org/officeDocument/2006/relationships/image" Target="media/image3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00.jpeg"/><Relationship Id="rId60" Type="http://schemas.openxmlformats.org/officeDocument/2006/relationships/image" Target="media/image2.jpeg"/><Relationship Id="rId65" Type="http://schemas.openxmlformats.org/officeDocument/2006/relationships/image" Target="media/image220.jpeg"/><Relationship Id="rId4" Type="http://schemas.openxmlformats.org/officeDocument/2006/relationships/settings" Target="settings.xml"/><Relationship Id="rId64" Type="http://schemas.openxmlformats.org/officeDocument/2006/relationships/image" Target="media/image4.jpeg"/><Relationship Id="rId6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ED26-7115-4AFC-879C-F206AEE9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</Template>
  <TotalTime>0</TotalTime>
  <Pages>1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274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M.Mack</cp:lastModifiedBy>
  <cp:revision>3</cp:revision>
  <cp:lastPrinted>2016-09-28T12:45:00Z</cp:lastPrinted>
  <dcterms:created xsi:type="dcterms:W3CDTF">2016-09-28T12:45:00Z</dcterms:created>
  <dcterms:modified xsi:type="dcterms:W3CDTF">2016-09-28T12:45:00Z</dcterms:modified>
  <cp:category>Aktualitätendienst Politik</cp:category>
</cp:coreProperties>
</file>